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6B7" w:rsidRPr="00C735CE" w:rsidRDefault="00F876B7">
      <w:pPr>
        <w:rPr>
          <w:rFonts w:ascii="HP Simplified Light" w:hAnsi="HP Simplified Light"/>
          <w:b/>
          <w:sz w:val="22"/>
          <w:szCs w:val="22"/>
          <w:lang w:val="es-GT"/>
        </w:rPr>
      </w:pPr>
      <w:r w:rsidRPr="00C735CE">
        <w:rPr>
          <w:rFonts w:ascii="HP Simplified Light" w:hAnsi="HP Simplified Light"/>
          <w:b/>
          <w:sz w:val="22"/>
          <w:szCs w:val="22"/>
          <w:lang w:val="es-GT"/>
        </w:rPr>
        <w:t xml:space="preserve">Nombre del o los emprendedores 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3059"/>
        <w:gridCol w:w="1601"/>
        <w:gridCol w:w="560"/>
        <w:gridCol w:w="2215"/>
      </w:tblGrid>
      <w:tr w:rsidR="00650259" w:rsidRPr="00C735CE" w:rsidTr="00F876B7">
        <w:tc>
          <w:tcPr>
            <w:tcW w:w="1029" w:type="pct"/>
            <w:vAlign w:val="bottom"/>
          </w:tcPr>
          <w:p w:rsidR="00650259" w:rsidRPr="00C735CE" w:rsidRDefault="00F876B7" w:rsidP="00346DE2">
            <w:pPr>
              <w:rPr>
                <w:rFonts w:ascii="HP Simplified Light" w:hAnsi="HP Simplified Light"/>
                <w:sz w:val="22"/>
                <w:szCs w:val="22"/>
              </w:rPr>
            </w:pPr>
            <w:proofErr w:type="spellStart"/>
            <w:r w:rsidRPr="00C735CE">
              <w:rPr>
                <w:rFonts w:ascii="HP Simplified Light" w:hAnsi="HP Simplified Light"/>
                <w:sz w:val="22"/>
                <w:szCs w:val="22"/>
              </w:rPr>
              <w:t>Nombre</w:t>
            </w:r>
            <w:proofErr w:type="spellEnd"/>
            <w:r w:rsidRPr="00C735CE">
              <w:rPr>
                <w:rFonts w:ascii="HP Simplified Light" w:hAnsi="HP Simplified Light"/>
                <w:sz w:val="22"/>
                <w:szCs w:val="22"/>
              </w:rPr>
              <w:t xml:space="preserve"> 1</w:t>
            </w:r>
          </w:p>
        </w:tc>
        <w:tc>
          <w:tcPr>
            <w:tcW w:w="3971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C735CE" w:rsidRDefault="00650259" w:rsidP="00346DE2">
            <w:pPr>
              <w:spacing w:before="240"/>
              <w:rPr>
                <w:rFonts w:ascii="HP Simplified Light" w:hAnsi="HP Simplified Light"/>
                <w:sz w:val="22"/>
                <w:szCs w:val="22"/>
              </w:rPr>
            </w:pPr>
          </w:p>
        </w:tc>
      </w:tr>
      <w:tr w:rsidR="00650259" w:rsidRPr="00C735CE" w:rsidTr="00F876B7">
        <w:tc>
          <w:tcPr>
            <w:tcW w:w="1029" w:type="pct"/>
            <w:vAlign w:val="bottom"/>
          </w:tcPr>
          <w:p w:rsidR="00650259" w:rsidRPr="00C735CE" w:rsidRDefault="00F876B7" w:rsidP="00346DE2">
            <w:pPr>
              <w:rPr>
                <w:rFonts w:ascii="HP Simplified Light" w:hAnsi="HP Simplified Light"/>
                <w:sz w:val="22"/>
                <w:szCs w:val="22"/>
              </w:rPr>
            </w:pPr>
            <w:proofErr w:type="spellStart"/>
            <w:r w:rsidRPr="00C735CE">
              <w:rPr>
                <w:rFonts w:ascii="HP Simplified Light" w:hAnsi="HP Simplified Light"/>
                <w:sz w:val="22"/>
                <w:szCs w:val="22"/>
              </w:rPr>
              <w:t>Nombre</w:t>
            </w:r>
            <w:proofErr w:type="spellEnd"/>
            <w:r w:rsidRPr="00C735CE">
              <w:rPr>
                <w:rFonts w:ascii="HP Simplified Light" w:hAnsi="HP Simplified Light"/>
                <w:sz w:val="22"/>
                <w:szCs w:val="22"/>
              </w:rPr>
              <w:t xml:space="preserve"> 2 </w:t>
            </w:r>
          </w:p>
        </w:tc>
        <w:tc>
          <w:tcPr>
            <w:tcW w:w="3971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C735CE" w:rsidRDefault="00650259" w:rsidP="00346DE2">
            <w:pPr>
              <w:spacing w:before="240"/>
              <w:rPr>
                <w:rFonts w:ascii="HP Simplified Light" w:hAnsi="HP Simplified Light"/>
                <w:sz w:val="22"/>
                <w:szCs w:val="22"/>
              </w:rPr>
            </w:pPr>
          </w:p>
        </w:tc>
      </w:tr>
      <w:tr w:rsidR="00650259" w:rsidRPr="00C735CE" w:rsidTr="00F876B7">
        <w:tc>
          <w:tcPr>
            <w:tcW w:w="1029" w:type="pct"/>
            <w:vAlign w:val="bottom"/>
          </w:tcPr>
          <w:p w:rsidR="00650259" w:rsidRPr="00C735CE" w:rsidRDefault="00F876B7" w:rsidP="00346DE2">
            <w:pPr>
              <w:rPr>
                <w:rFonts w:ascii="HP Simplified Light" w:hAnsi="HP Simplified Light"/>
                <w:sz w:val="22"/>
                <w:szCs w:val="22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</w:rPr>
              <w:t xml:space="preserve">Dirección </w:t>
            </w:r>
          </w:p>
        </w:tc>
        <w:tc>
          <w:tcPr>
            <w:tcW w:w="3971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C735CE" w:rsidRDefault="00650259" w:rsidP="00346DE2">
            <w:pPr>
              <w:spacing w:before="240"/>
              <w:rPr>
                <w:rFonts w:ascii="HP Simplified Light" w:hAnsi="HP Simplified Light"/>
                <w:sz w:val="22"/>
                <w:szCs w:val="22"/>
              </w:rPr>
            </w:pPr>
          </w:p>
        </w:tc>
      </w:tr>
      <w:tr w:rsidR="00650259" w:rsidRPr="00C735CE" w:rsidTr="00F876B7">
        <w:tc>
          <w:tcPr>
            <w:tcW w:w="1029" w:type="pct"/>
            <w:vAlign w:val="bottom"/>
          </w:tcPr>
          <w:p w:rsidR="00650259" w:rsidRPr="00C735CE" w:rsidRDefault="00F876B7" w:rsidP="00346DE2">
            <w:pPr>
              <w:rPr>
                <w:rFonts w:ascii="HP Simplified Light" w:hAnsi="HP Simplified Light"/>
                <w:sz w:val="22"/>
                <w:szCs w:val="22"/>
              </w:rPr>
            </w:pPr>
            <w:proofErr w:type="spellStart"/>
            <w:r w:rsidRPr="00C735CE">
              <w:rPr>
                <w:rFonts w:ascii="HP Simplified Light" w:hAnsi="HP Simplified Light"/>
                <w:sz w:val="22"/>
                <w:szCs w:val="22"/>
              </w:rPr>
              <w:t>Teléfono</w:t>
            </w:r>
            <w:proofErr w:type="spellEnd"/>
            <w:r w:rsidRPr="00C735CE">
              <w:rPr>
                <w:rFonts w:ascii="HP Simplified Light" w:hAnsi="HP Simplified Light"/>
                <w:sz w:val="22"/>
                <w:szCs w:val="22"/>
              </w:rPr>
              <w:t xml:space="preserve"> </w:t>
            </w:r>
          </w:p>
        </w:tc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:rsidR="00650259" w:rsidRPr="00C735CE" w:rsidRDefault="00650259" w:rsidP="00346DE2">
            <w:pPr>
              <w:spacing w:before="240"/>
              <w:rPr>
                <w:rFonts w:ascii="HP Simplified Light" w:hAnsi="HP Simplified Light"/>
                <w:sz w:val="22"/>
                <w:szCs w:val="22"/>
              </w:rPr>
            </w:pPr>
          </w:p>
        </w:tc>
        <w:tc>
          <w:tcPr>
            <w:tcW w:w="855" w:type="pct"/>
            <w:vAlign w:val="bottom"/>
          </w:tcPr>
          <w:p w:rsidR="00650259" w:rsidRPr="00C735CE" w:rsidRDefault="00F876B7" w:rsidP="00346DE2">
            <w:pPr>
              <w:rPr>
                <w:rFonts w:ascii="HP Simplified Light" w:hAnsi="HP Simplified Light"/>
                <w:sz w:val="22"/>
                <w:szCs w:val="22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</w:rPr>
              <w:t xml:space="preserve"> </w:t>
            </w:r>
            <w:proofErr w:type="spellStart"/>
            <w:r w:rsidRPr="00C735CE">
              <w:rPr>
                <w:rFonts w:ascii="HP Simplified Light" w:hAnsi="HP Simplified Light"/>
                <w:sz w:val="22"/>
                <w:szCs w:val="22"/>
              </w:rPr>
              <w:t>Celular</w:t>
            </w:r>
            <w:proofErr w:type="spellEnd"/>
            <w:r w:rsidRPr="00C735CE">
              <w:rPr>
                <w:rFonts w:ascii="HP Simplified Light" w:hAnsi="HP Simplified Light"/>
                <w:sz w:val="22"/>
                <w:szCs w:val="22"/>
              </w:rPr>
              <w:t xml:space="preserve"> </w:t>
            </w:r>
          </w:p>
        </w:tc>
        <w:tc>
          <w:tcPr>
            <w:tcW w:w="1481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C735CE" w:rsidRDefault="00650259" w:rsidP="00346DE2">
            <w:pPr>
              <w:spacing w:before="240"/>
              <w:rPr>
                <w:rFonts w:ascii="HP Simplified Light" w:hAnsi="HP Simplified Light"/>
                <w:sz w:val="22"/>
                <w:szCs w:val="22"/>
              </w:rPr>
            </w:pPr>
          </w:p>
        </w:tc>
      </w:tr>
      <w:tr w:rsidR="00650259" w:rsidRPr="00C735CE" w:rsidTr="00F876B7">
        <w:sdt>
          <w:sdtPr>
            <w:rPr>
              <w:rFonts w:ascii="HP Simplified Light" w:hAnsi="HP Simplified Light"/>
              <w:sz w:val="22"/>
              <w:szCs w:val="22"/>
            </w:rPr>
            <w:id w:val="-965116832"/>
            <w:placeholder>
              <w:docPart w:val="C3B41507DEA343EFB6E40D1E26A158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29" w:type="pct"/>
                <w:vAlign w:val="bottom"/>
              </w:tcPr>
              <w:p w:rsidR="00650259" w:rsidRPr="00C735CE" w:rsidRDefault="00346DE2" w:rsidP="00346DE2">
                <w:pPr>
                  <w:rPr>
                    <w:rFonts w:ascii="HP Simplified Light" w:hAnsi="HP Simplified Light"/>
                    <w:sz w:val="22"/>
                    <w:szCs w:val="22"/>
                  </w:rPr>
                </w:pPr>
                <w:r w:rsidRPr="00C735CE">
                  <w:rPr>
                    <w:rFonts w:ascii="HP Simplified Light" w:hAnsi="HP Simplified Light"/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3971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C735CE" w:rsidRDefault="00650259" w:rsidP="00346DE2">
            <w:pPr>
              <w:spacing w:before="240"/>
              <w:rPr>
                <w:rFonts w:ascii="HP Simplified Light" w:hAnsi="HP Simplified Light"/>
                <w:sz w:val="22"/>
                <w:szCs w:val="22"/>
              </w:rPr>
            </w:pPr>
          </w:p>
        </w:tc>
      </w:tr>
      <w:tr w:rsidR="00650259" w:rsidRPr="00C735CE" w:rsidTr="00346DE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650259" w:rsidRPr="00C735CE" w:rsidRDefault="00650259" w:rsidP="00346DE2">
            <w:pPr>
              <w:rPr>
                <w:rFonts w:ascii="HP Simplified Light" w:hAnsi="HP Simplified Light"/>
                <w:b/>
                <w:sz w:val="22"/>
                <w:szCs w:val="22"/>
              </w:rPr>
            </w:pPr>
          </w:p>
        </w:tc>
      </w:tr>
      <w:tr w:rsidR="00346DE2" w:rsidRPr="00746852" w:rsidTr="00F876B7">
        <w:tc>
          <w:tcPr>
            <w:tcW w:w="5000" w:type="pct"/>
            <w:gridSpan w:val="5"/>
            <w:vAlign w:val="bottom"/>
          </w:tcPr>
          <w:p w:rsidR="00346DE2" w:rsidRPr="00C735CE" w:rsidRDefault="00F876B7" w:rsidP="001C4A3D">
            <w:pPr>
              <w:spacing w:before="240"/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  <w:t>Nombre de la empresa/emprendimiento o idea</w:t>
            </w:r>
          </w:p>
        </w:tc>
      </w:tr>
      <w:tr w:rsidR="00F876B7" w:rsidRPr="00746852" w:rsidTr="00F876B7">
        <w:tc>
          <w:tcPr>
            <w:tcW w:w="5000" w:type="pct"/>
            <w:gridSpan w:val="5"/>
          </w:tcPr>
          <w:p w:rsidR="00F876B7" w:rsidRPr="00746852" w:rsidRDefault="00F876B7" w:rsidP="00346DE2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ES"/>
              </w:rPr>
            </w:pPr>
          </w:p>
        </w:tc>
      </w:tr>
      <w:tr w:rsidR="00650259" w:rsidRPr="00746852" w:rsidTr="00F876B7">
        <w:trPr>
          <w:trHeight w:val="54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50259" w:rsidRPr="00746852" w:rsidRDefault="00650259" w:rsidP="00977F99">
            <w:pPr>
              <w:rPr>
                <w:rFonts w:ascii="HP Simplified Light" w:hAnsi="HP Simplified Light"/>
                <w:b/>
                <w:sz w:val="22"/>
                <w:szCs w:val="22"/>
                <w:lang w:val="es-ES"/>
              </w:rPr>
            </w:pPr>
          </w:p>
        </w:tc>
      </w:tr>
      <w:tr w:rsidR="00F876B7" w:rsidRPr="00746852" w:rsidTr="00F876B7">
        <w:tc>
          <w:tcPr>
            <w:tcW w:w="5000" w:type="pct"/>
            <w:gridSpan w:val="5"/>
            <w:tcBorders>
              <w:top w:val="single" w:sz="4" w:space="0" w:color="auto"/>
            </w:tcBorders>
            <w:vAlign w:val="bottom"/>
          </w:tcPr>
          <w:p w:rsidR="00F876B7" w:rsidRPr="00C735CE" w:rsidRDefault="00F876B7" w:rsidP="003104E6">
            <w:pPr>
              <w:spacing w:before="240"/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  <w:t>Fecha en que inició la empresa/emprendimiento o idea</w:t>
            </w:r>
          </w:p>
        </w:tc>
      </w:tr>
      <w:tr w:rsidR="00F876B7" w:rsidRPr="00746852" w:rsidTr="00F876B7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:rsidR="00F876B7" w:rsidRPr="00C735CE" w:rsidRDefault="00F876B7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F876B7" w:rsidRPr="00C735CE" w:rsidTr="00F876B7">
        <w:tc>
          <w:tcPr>
            <w:tcW w:w="5000" w:type="pct"/>
            <w:gridSpan w:val="5"/>
            <w:tcBorders>
              <w:top w:val="single" w:sz="4" w:space="0" w:color="auto"/>
            </w:tcBorders>
            <w:vAlign w:val="bottom"/>
          </w:tcPr>
          <w:p w:rsidR="00F876B7" w:rsidRPr="00C735CE" w:rsidRDefault="00F876B7" w:rsidP="003104E6">
            <w:pPr>
              <w:spacing w:before="240"/>
              <w:rPr>
                <w:rFonts w:ascii="HP Simplified Light" w:hAnsi="HP Simplified Light"/>
                <w:b/>
                <w:sz w:val="22"/>
                <w:szCs w:val="22"/>
              </w:rPr>
            </w:pPr>
            <w:r w:rsidRPr="00C735CE">
              <w:rPr>
                <w:rFonts w:ascii="HP Simplified Light" w:hAnsi="HP Simplified Light"/>
                <w:b/>
                <w:sz w:val="22"/>
                <w:szCs w:val="22"/>
              </w:rPr>
              <w:t>Etapa de la empresa</w:t>
            </w:r>
          </w:p>
        </w:tc>
      </w:tr>
      <w:tr w:rsidR="00F876B7" w:rsidRPr="00C735CE" w:rsidTr="00F876B7">
        <w:tc>
          <w:tcPr>
            <w:tcW w:w="1029" w:type="pct"/>
            <w:vAlign w:val="bottom"/>
          </w:tcPr>
          <w:p w:rsidR="00F876B7" w:rsidRPr="00C735CE" w:rsidRDefault="00F876B7" w:rsidP="003104E6">
            <w:pPr>
              <w:rPr>
                <w:rFonts w:ascii="HP Simplified Light" w:hAnsi="HP Simplified Light"/>
                <w:b/>
                <w:sz w:val="22"/>
                <w:szCs w:val="22"/>
              </w:rPr>
            </w:pPr>
            <w:r w:rsidRPr="00C735CE">
              <w:rPr>
                <w:rFonts w:ascii="HP Simplified Light" w:hAnsi="HP Simplified Light"/>
                <w:b/>
                <w:sz w:val="22"/>
                <w:szCs w:val="22"/>
              </w:rPr>
              <w:t xml:space="preserve">Idea </w:t>
            </w:r>
          </w:p>
        </w:tc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:rsidR="00F876B7" w:rsidRPr="00C735CE" w:rsidRDefault="00F876B7" w:rsidP="00F876B7">
            <w:pPr>
              <w:rPr>
                <w:rFonts w:ascii="HP Simplified Light" w:hAnsi="HP Simplified Light"/>
                <w:sz w:val="22"/>
                <w:szCs w:val="22"/>
              </w:rPr>
            </w:pPr>
          </w:p>
        </w:tc>
        <w:tc>
          <w:tcPr>
            <w:tcW w:w="855" w:type="pct"/>
            <w:vAlign w:val="bottom"/>
          </w:tcPr>
          <w:p w:rsidR="00F876B7" w:rsidRPr="00C735CE" w:rsidRDefault="00F876B7" w:rsidP="00F876B7">
            <w:pPr>
              <w:rPr>
                <w:rFonts w:ascii="HP Simplified Light" w:hAnsi="HP Simplified Light"/>
                <w:b/>
                <w:sz w:val="22"/>
                <w:szCs w:val="22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</w:rPr>
              <w:t xml:space="preserve"> </w:t>
            </w:r>
            <w:r w:rsidRPr="00C735CE">
              <w:rPr>
                <w:rFonts w:ascii="HP Simplified Light" w:hAnsi="HP Simplified Light"/>
                <w:b/>
                <w:sz w:val="22"/>
                <w:szCs w:val="22"/>
              </w:rPr>
              <w:t xml:space="preserve">Empresa </w:t>
            </w:r>
          </w:p>
        </w:tc>
        <w:tc>
          <w:tcPr>
            <w:tcW w:w="1481" w:type="pct"/>
            <w:gridSpan w:val="2"/>
            <w:tcBorders>
              <w:bottom w:val="single" w:sz="4" w:space="0" w:color="auto"/>
            </w:tcBorders>
            <w:vAlign w:val="bottom"/>
          </w:tcPr>
          <w:p w:rsidR="00F876B7" w:rsidRPr="00C735CE" w:rsidRDefault="00F876B7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</w:rPr>
            </w:pPr>
          </w:p>
        </w:tc>
      </w:tr>
      <w:tr w:rsidR="00F876B7" w:rsidRPr="00C735CE" w:rsidTr="003104E6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F876B7" w:rsidRPr="00C735CE" w:rsidRDefault="00F876B7" w:rsidP="003104E6">
            <w:pPr>
              <w:rPr>
                <w:rFonts w:ascii="HP Simplified Light" w:hAnsi="HP Simplified Light"/>
                <w:b/>
                <w:sz w:val="22"/>
                <w:szCs w:val="22"/>
              </w:rPr>
            </w:pPr>
          </w:p>
        </w:tc>
      </w:tr>
      <w:tr w:rsidR="00F876B7" w:rsidRPr="00746852" w:rsidTr="003104E6">
        <w:tc>
          <w:tcPr>
            <w:tcW w:w="5000" w:type="pct"/>
            <w:gridSpan w:val="5"/>
            <w:vAlign w:val="bottom"/>
          </w:tcPr>
          <w:p w:rsidR="00F876B7" w:rsidRPr="00C735CE" w:rsidRDefault="00F876B7" w:rsidP="003104E6">
            <w:pPr>
              <w:spacing w:before="240"/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  <w:t>Descripción del bien o servicio en la que se proyecta empezar</w:t>
            </w:r>
          </w:p>
        </w:tc>
      </w:tr>
      <w:tr w:rsidR="00F876B7" w:rsidRPr="00746852" w:rsidTr="00F876B7">
        <w:trPr>
          <w:gridAfter w:val="1"/>
          <w:wAfter w:w="1183" w:type="pct"/>
        </w:trPr>
        <w:tc>
          <w:tcPr>
            <w:tcW w:w="3817" w:type="pct"/>
            <w:gridSpan w:val="4"/>
            <w:tcBorders>
              <w:bottom w:val="single" w:sz="4" w:space="0" w:color="auto"/>
            </w:tcBorders>
            <w:vAlign w:val="bottom"/>
          </w:tcPr>
          <w:p w:rsidR="00F876B7" w:rsidRPr="00746852" w:rsidRDefault="00F876B7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ES"/>
              </w:rPr>
            </w:pPr>
          </w:p>
        </w:tc>
      </w:tr>
      <w:tr w:rsidR="00F876B7" w:rsidRPr="00746852" w:rsidTr="00F876B7">
        <w:trPr>
          <w:gridAfter w:val="1"/>
          <w:wAfter w:w="1183" w:type="pct"/>
        </w:trPr>
        <w:tc>
          <w:tcPr>
            <w:tcW w:w="3817" w:type="pct"/>
            <w:gridSpan w:val="4"/>
            <w:tcBorders>
              <w:bottom w:val="single" w:sz="4" w:space="0" w:color="auto"/>
            </w:tcBorders>
            <w:vAlign w:val="bottom"/>
          </w:tcPr>
          <w:p w:rsidR="00F876B7" w:rsidRPr="00746852" w:rsidRDefault="00F876B7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ES"/>
              </w:rPr>
            </w:pPr>
          </w:p>
        </w:tc>
      </w:tr>
      <w:tr w:rsidR="00F876B7" w:rsidRPr="00746852" w:rsidTr="00F876B7">
        <w:trPr>
          <w:gridAfter w:val="1"/>
          <w:wAfter w:w="1183" w:type="pct"/>
        </w:trPr>
        <w:tc>
          <w:tcPr>
            <w:tcW w:w="3817" w:type="pct"/>
            <w:gridSpan w:val="4"/>
            <w:tcBorders>
              <w:bottom w:val="single" w:sz="4" w:space="0" w:color="auto"/>
            </w:tcBorders>
            <w:vAlign w:val="bottom"/>
          </w:tcPr>
          <w:p w:rsidR="00F876B7" w:rsidRPr="00746852" w:rsidRDefault="00F876B7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ES"/>
              </w:rPr>
            </w:pPr>
          </w:p>
        </w:tc>
      </w:tr>
      <w:tr w:rsidR="00F876B7" w:rsidRPr="00746852" w:rsidTr="00F876B7">
        <w:trPr>
          <w:gridAfter w:val="1"/>
          <w:wAfter w:w="1183" w:type="pct"/>
        </w:trPr>
        <w:tc>
          <w:tcPr>
            <w:tcW w:w="3817" w:type="pct"/>
            <w:gridSpan w:val="4"/>
            <w:tcBorders>
              <w:bottom w:val="single" w:sz="4" w:space="0" w:color="auto"/>
            </w:tcBorders>
            <w:vAlign w:val="bottom"/>
          </w:tcPr>
          <w:p w:rsidR="00F876B7" w:rsidRPr="00746852" w:rsidRDefault="00F876B7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ES"/>
              </w:rPr>
            </w:pPr>
          </w:p>
        </w:tc>
      </w:tr>
      <w:tr w:rsidR="00F876B7" w:rsidRPr="00746852" w:rsidTr="00F876B7">
        <w:trPr>
          <w:gridAfter w:val="1"/>
          <w:wAfter w:w="1183" w:type="pct"/>
        </w:trPr>
        <w:tc>
          <w:tcPr>
            <w:tcW w:w="3817" w:type="pct"/>
            <w:gridSpan w:val="4"/>
            <w:tcBorders>
              <w:bottom w:val="single" w:sz="4" w:space="0" w:color="auto"/>
            </w:tcBorders>
            <w:vAlign w:val="bottom"/>
          </w:tcPr>
          <w:p w:rsidR="00F876B7" w:rsidRPr="00746852" w:rsidRDefault="00F876B7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ES"/>
              </w:rPr>
            </w:pPr>
          </w:p>
        </w:tc>
      </w:tr>
      <w:tr w:rsidR="00F876B7" w:rsidRPr="00746852" w:rsidTr="003104E6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:rsidR="00F876B7" w:rsidRPr="00746852" w:rsidRDefault="00F876B7" w:rsidP="003104E6">
            <w:pPr>
              <w:rPr>
                <w:rFonts w:ascii="HP Simplified Light" w:hAnsi="HP Simplified Light"/>
                <w:b/>
                <w:sz w:val="22"/>
                <w:szCs w:val="22"/>
                <w:lang w:val="es-ES"/>
              </w:rPr>
            </w:pPr>
          </w:p>
        </w:tc>
      </w:tr>
    </w:tbl>
    <w:p w:rsidR="00F876B7" w:rsidRPr="00C735CE" w:rsidRDefault="00F876B7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F876B7" w:rsidRPr="00746852" w:rsidTr="003104E6">
        <w:tc>
          <w:tcPr>
            <w:tcW w:w="5000" w:type="pct"/>
            <w:gridSpan w:val="2"/>
            <w:vAlign w:val="bottom"/>
          </w:tcPr>
          <w:p w:rsidR="00F876B7" w:rsidRPr="00C735CE" w:rsidRDefault="00287A6A" w:rsidP="003104E6">
            <w:pPr>
              <w:spacing w:before="240"/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  <w:t>Forma de constitución legal de la empresa (No es obligatorio estar inscrito)</w:t>
            </w:r>
          </w:p>
        </w:tc>
      </w:tr>
      <w:tr w:rsidR="00F876B7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F876B7" w:rsidRPr="00C735CE" w:rsidRDefault="00F876B7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F876B7" w:rsidRPr="00C735CE" w:rsidRDefault="00F876B7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p w:rsidR="00F876B7" w:rsidRPr="00C735CE" w:rsidRDefault="00F876B7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p w:rsidR="00287A6A" w:rsidRPr="00C735CE" w:rsidRDefault="00287A6A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p w:rsidR="00287A6A" w:rsidRPr="00C735CE" w:rsidRDefault="00287A6A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4"/>
        <w:gridCol w:w="3059"/>
        <w:gridCol w:w="2162"/>
        <w:gridCol w:w="2215"/>
      </w:tblGrid>
      <w:tr w:rsidR="00287A6A" w:rsidRPr="00746852" w:rsidTr="00C735CE">
        <w:tc>
          <w:tcPr>
            <w:tcW w:w="5000" w:type="pct"/>
            <w:gridSpan w:val="4"/>
            <w:vAlign w:val="bottom"/>
          </w:tcPr>
          <w:p w:rsidR="00287A6A" w:rsidRPr="00C735CE" w:rsidRDefault="00287A6A" w:rsidP="003104E6">
            <w:pPr>
              <w:spacing w:before="240"/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</w:pPr>
            <w:proofErr w:type="spellStart"/>
            <w:r w:rsidRPr="00C735CE"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  <w:t>Nit</w:t>
            </w:r>
            <w:proofErr w:type="spellEnd"/>
            <w:r w:rsidRPr="00C735CE"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  <w:t xml:space="preserve"> (Número de Identificación Tributaria)</w:t>
            </w:r>
          </w:p>
        </w:tc>
      </w:tr>
      <w:tr w:rsidR="00C735CE" w:rsidRPr="00746852" w:rsidTr="00C735CE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:rsidR="00C735CE" w:rsidRPr="00C735CE" w:rsidRDefault="00C735CE" w:rsidP="003104E6">
            <w:pPr>
              <w:spacing w:before="240"/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</w:pPr>
          </w:p>
        </w:tc>
      </w:tr>
      <w:tr w:rsidR="00287A6A" w:rsidRPr="00746852" w:rsidTr="00C735CE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287A6A" w:rsidRPr="00746852" w:rsidTr="003104E6">
        <w:trPr>
          <w:trHeight w:val="5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87A6A" w:rsidRPr="00C735CE" w:rsidRDefault="00287A6A" w:rsidP="003104E6">
            <w:pPr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</w:pPr>
          </w:p>
        </w:tc>
      </w:tr>
      <w:tr w:rsidR="00287A6A" w:rsidRPr="00C735CE" w:rsidTr="00C735CE"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FFC000"/>
            <w:vAlign w:val="bottom"/>
          </w:tcPr>
          <w:p w:rsidR="00287A6A" w:rsidRPr="00C735CE" w:rsidRDefault="00287A6A" w:rsidP="003104E6">
            <w:pPr>
              <w:spacing w:before="240"/>
              <w:rPr>
                <w:rFonts w:ascii="HP Simplified Light" w:hAnsi="HP Simplified Light"/>
                <w:b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b/>
                <w:szCs w:val="22"/>
                <w:lang w:val="es-GT"/>
              </w:rPr>
              <w:t xml:space="preserve">SECCIÓN PARA NEGOCIOS EXISTENTES </w:t>
            </w:r>
          </w:p>
        </w:tc>
      </w:tr>
      <w:tr w:rsidR="00287A6A" w:rsidRPr="00746852" w:rsidTr="00C735CE">
        <w:tc>
          <w:tcPr>
            <w:tcW w:w="5000" w:type="pct"/>
            <w:gridSpan w:val="4"/>
            <w:shd w:val="clear" w:color="auto" w:fill="FFC000"/>
            <w:vAlign w:val="bottom"/>
          </w:tcPr>
          <w:p w:rsidR="00287A6A" w:rsidRPr="00C735CE" w:rsidRDefault="00287A6A" w:rsidP="003104E6">
            <w:pPr>
              <w:spacing w:before="240"/>
              <w:rPr>
                <w:rFonts w:ascii="HP Simplified Light" w:hAnsi="HP Simplified Light"/>
                <w:b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b/>
                <w:szCs w:val="22"/>
                <w:lang w:val="es-GT"/>
              </w:rPr>
              <w:t xml:space="preserve">Llenar la próxima sección si funcionan como empresa </w:t>
            </w:r>
          </w:p>
        </w:tc>
      </w:tr>
      <w:tr w:rsidR="00287A6A" w:rsidRPr="00C735CE" w:rsidTr="00287A6A">
        <w:tc>
          <w:tcPr>
            <w:tcW w:w="5000" w:type="pct"/>
            <w:gridSpan w:val="4"/>
            <w:vAlign w:val="bottom"/>
          </w:tcPr>
          <w:p w:rsidR="00287A6A" w:rsidRPr="00C735CE" w:rsidRDefault="00287A6A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</w:rPr>
            </w:pPr>
            <w:proofErr w:type="spellStart"/>
            <w:r w:rsidRPr="00C735CE">
              <w:rPr>
                <w:rFonts w:ascii="HP Simplified Light" w:hAnsi="HP Simplified Light"/>
                <w:sz w:val="22"/>
                <w:szCs w:val="22"/>
              </w:rPr>
              <w:t>Número</w:t>
            </w:r>
            <w:proofErr w:type="spellEnd"/>
            <w:r w:rsidRPr="00C735CE">
              <w:rPr>
                <w:rFonts w:ascii="HP Simplified Light" w:hAnsi="HP Simplified Light"/>
                <w:sz w:val="22"/>
                <w:szCs w:val="22"/>
              </w:rPr>
              <w:t xml:space="preserve"> de </w:t>
            </w:r>
            <w:proofErr w:type="spellStart"/>
            <w:r w:rsidRPr="00C735CE">
              <w:rPr>
                <w:rFonts w:ascii="HP Simplified Light" w:hAnsi="HP Simplified Light"/>
                <w:sz w:val="22"/>
                <w:szCs w:val="22"/>
              </w:rPr>
              <w:t>empleados</w:t>
            </w:r>
            <w:proofErr w:type="spellEnd"/>
            <w:r w:rsidRPr="00C735CE">
              <w:rPr>
                <w:rFonts w:ascii="HP Simplified Light" w:hAnsi="HP Simplified Light"/>
                <w:sz w:val="22"/>
                <w:szCs w:val="22"/>
              </w:rPr>
              <w:t xml:space="preserve"> </w:t>
            </w:r>
          </w:p>
        </w:tc>
      </w:tr>
      <w:tr w:rsidR="00287A6A" w:rsidRPr="00C735CE" w:rsidTr="00287A6A">
        <w:trPr>
          <w:gridAfter w:val="2"/>
          <w:wAfter w:w="2338" w:type="pct"/>
        </w:trPr>
        <w:tc>
          <w:tcPr>
            <w:tcW w:w="1028" w:type="pct"/>
            <w:tcBorders>
              <w:bottom w:val="single" w:sz="4" w:space="0" w:color="auto"/>
            </w:tcBorders>
            <w:vAlign w:val="bottom"/>
          </w:tcPr>
          <w:p w:rsidR="00287A6A" w:rsidRDefault="00287A6A" w:rsidP="003104E6">
            <w:pPr>
              <w:rPr>
                <w:rFonts w:ascii="HP Simplified Light" w:hAnsi="HP Simplified Light"/>
                <w:sz w:val="22"/>
                <w:szCs w:val="22"/>
              </w:rPr>
            </w:pPr>
          </w:p>
          <w:p w:rsidR="00C735CE" w:rsidRPr="00C735CE" w:rsidRDefault="00C735CE" w:rsidP="003104E6">
            <w:pPr>
              <w:rPr>
                <w:rFonts w:ascii="HP Simplified Light" w:hAnsi="HP Simplified Light"/>
                <w:sz w:val="22"/>
                <w:szCs w:val="22"/>
              </w:rPr>
            </w:pPr>
          </w:p>
        </w:tc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rPr>
                <w:rFonts w:ascii="HP Simplified Light" w:hAnsi="HP Simplified Light"/>
                <w:sz w:val="22"/>
                <w:szCs w:val="22"/>
              </w:rPr>
            </w:pPr>
          </w:p>
        </w:tc>
      </w:tr>
      <w:tr w:rsidR="00287A6A" w:rsidRPr="00C735CE" w:rsidTr="003104E6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287A6A" w:rsidRPr="00C735CE" w:rsidRDefault="00287A6A" w:rsidP="003104E6">
            <w:pPr>
              <w:rPr>
                <w:rFonts w:ascii="HP Simplified Light" w:hAnsi="HP Simplified Light"/>
                <w:b/>
                <w:sz w:val="22"/>
                <w:szCs w:val="22"/>
              </w:rPr>
            </w:pPr>
          </w:p>
        </w:tc>
      </w:tr>
      <w:tr w:rsidR="00287A6A" w:rsidRPr="00C735CE" w:rsidTr="003104E6">
        <w:tc>
          <w:tcPr>
            <w:tcW w:w="5000" w:type="pct"/>
            <w:gridSpan w:val="4"/>
            <w:vAlign w:val="bottom"/>
          </w:tcPr>
          <w:p w:rsidR="00287A6A" w:rsidRPr="00C735CE" w:rsidRDefault="00287A6A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Ventas brutas durante el 2018</w:t>
            </w:r>
          </w:p>
        </w:tc>
      </w:tr>
      <w:tr w:rsidR="00287A6A" w:rsidRPr="00C735CE" w:rsidTr="00287A6A">
        <w:trPr>
          <w:gridAfter w:val="1"/>
          <w:wAfter w:w="1183" w:type="pct"/>
        </w:trPr>
        <w:tc>
          <w:tcPr>
            <w:tcW w:w="3817" w:type="pct"/>
            <w:gridSpan w:val="3"/>
            <w:tcBorders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C735CE" w:rsidRPr="00C735CE" w:rsidTr="00C735CE">
        <w:trPr>
          <w:gridAfter w:val="1"/>
          <w:wAfter w:w="1183" w:type="pct"/>
        </w:trPr>
        <w:tc>
          <w:tcPr>
            <w:tcW w:w="3817" w:type="pct"/>
            <w:gridSpan w:val="3"/>
            <w:tcBorders>
              <w:bottom w:val="single" w:sz="4" w:space="0" w:color="auto"/>
            </w:tcBorders>
            <w:vAlign w:val="bottom"/>
          </w:tcPr>
          <w:p w:rsidR="00C735CE" w:rsidRPr="00C735CE" w:rsidRDefault="00C735CE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C735CE" w:rsidRPr="00C735CE" w:rsidTr="00C735CE">
        <w:trPr>
          <w:gridAfter w:val="1"/>
          <w:wAfter w:w="1183" w:type="pct"/>
        </w:trPr>
        <w:tc>
          <w:tcPr>
            <w:tcW w:w="3817" w:type="pct"/>
            <w:gridSpan w:val="3"/>
            <w:tcBorders>
              <w:top w:val="single" w:sz="4" w:space="0" w:color="auto"/>
            </w:tcBorders>
            <w:vAlign w:val="bottom"/>
          </w:tcPr>
          <w:p w:rsidR="00C735CE" w:rsidRPr="00C735CE" w:rsidRDefault="00C735CE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287A6A" w:rsidRPr="00746852" w:rsidTr="00C735CE">
        <w:trPr>
          <w:gridAfter w:val="1"/>
          <w:wAfter w:w="1183" w:type="pct"/>
        </w:trPr>
        <w:tc>
          <w:tcPr>
            <w:tcW w:w="3817" w:type="pct"/>
            <w:gridSpan w:val="3"/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¿Lugar de venta del producto?</w:t>
            </w:r>
          </w:p>
        </w:tc>
      </w:tr>
      <w:tr w:rsidR="00287A6A" w:rsidRPr="00746852" w:rsidTr="00C735CE">
        <w:trPr>
          <w:gridAfter w:val="1"/>
          <w:wAfter w:w="1183" w:type="pct"/>
        </w:trPr>
        <w:tc>
          <w:tcPr>
            <w:tcW w:w="3817" w:type="pct"/>
            <w:gridSpan w:val="3"/>
            <w:tcBorders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287A6A" w:rsidRPr="00746852" w:rsidTr="00C735CE">
        <w:trPr>
          <w:gridAfter w:val="1"/>
          <w:wAfter w:w="1183" w:type="pct"/>
        </w:trPr>
        <w:tc>
          <w:tcPr>
            <w:tcW w:w="381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287A6A" w:rsidRPr="00746852" w:rsidTr="003104E6">
        <w:trPr>
          <w:gridAfter w:val="1"/>
          <w:wAfter w:w="1183" w:type="pct"/>
        </w:trPr>
        <w:tc>
          <w:tcPr>
            <w:tcW w:w="3817" w:type="pct"/>
            <w:gridSpan w:val="3"/>
            <w:tcBorders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287A6A" w:rsidRPr="00746852" w:rsidTr="003104E6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287A6A" w:rsidRPr="00C735CE" w:rsidRDefault="00287A6A" w:rsidP="003104E6">
            <w:pPr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</w:pPr>
          </w:p>
        </w:tc>
      </w:tr>
      <w:tr w:rsidR="00287A6A" w:rsidRPr="00746852" w:rsidTr="003104E6">
        <w:tc>
          <w:tcPr>
            <w:tcW w:w="5000" w:type="pct"/>
            <w:gridSpan w:val="4"/>
            <w:vAlign w:val="bottom"/>
          </w:tcPr>
          <w:p w:rsidR="00287A6A" w:rsidRPr="00C735CE" w:rsidRDefault="00287A6A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 xml:space="preserve">¿Cuál es </w:t>
            </w:r>
            <w:r w:rsidR="001E3905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s</w:t>
            </w: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u ventaja competitiva?</w:t>
            </w:r>
          </w:p>
        </w:tc>
      </w:tr>
      <w:tr w:rsidR="00287A6A" w:rsidRPr="00746852" w:rsidTr="00287A6A">
        <w:trPr>
          <w:gridAfter w:val="1"/>
          <w:wAfter w:w="1183" w:type="pct"/>
        </w:trPr>
        <w:tc>
          <w:tcPr>
            <w:tcW w:w="3817" w:type="pct"/>
            <w:gridSpan w:val="3"/>
            <w:tcBorders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287A6A" w:rsidRPr="00746852" w:rsidTr="00287A6A">
        <w:trPr>
          <w:gridAfter w:val="1"/>
          <w:wAfter w:w="1183" w:type="pct"/>
        </w:trPr>
        <w:tc>
          <w:tcPr>
            <w:tcW w:w="381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287A6A" w:rsidRPr="00C735CE" w:rsidRDefault="00287A6A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287A6A" w:rsidRPr="00746852" w:rsidTr="003104E6">
        <w:tc>
          <w:tcPr>
            <w:tcW w:w="5000" w:type="pct"/>
            <w:gridSpan w:val="2"/>
            <w:vAlign w:val="bottom"/>
          </w:tcPr>
          <w:p w:rsidR="00287A6A" w:rsidRPr="00C735CE" w:rsidRDefault="00287A6A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 xml:space="preserve">¿Quién o quiénes son </w:t>
            </w:r>
            <w:r w:rsidR="001E3905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s</w:t>
            </w: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u competencia?</w:t>
            </w:r>
          </w:p>
        </w:tc>
      </w:tr>
      <w:tr w:rsidR="00287A6A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287A6A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287A6A" w:rsidRPr="00C735CE" w:rsidRDefault="00287A6A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287A6A" w:rsidRPr="00746852" w:rsidTr="003104E6">
        <w:tc>
          <w:tcPr>
            <w:tcW w:w="5000" w:type="pct"/>
            <w:gridSpan w:val="2"/>
            <w:vAlign w:val="bottom"/>
          </w:tcPr>
          <w:p w:rsidR="00287A6A" w:rsidRPr="00C735CE" w:rsidRDefault="00287A6A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 xml:space="preserve">¿Cuál es </w:t>
            </w:r>
            <w:r w:rsidR="001E3905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s</w:t>
            </w: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u plan de crecimiento?</w:t>
            </w:r>
          </w:p>
        </w:tc>
      </w:tr>
      <w:tr w:rsidR="00287A6A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287A6A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287A6A" w:rsidRPr="00C735CE" w:rsidRDefault="00287A6A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287A6A" w:rsidRPr="00746852" w:rsidTr="003104E6">
        <w:tc>
          <w:tcPr>
            <w:tcW w:w="5000" w:type="pct"/>
            <w:gridSpan w:val="2"/>
            <w:vAlign w:val="bottom"/>
          </w:tcPr>
          <w:p w:rsidR="00287A6A" w:rsidRPr="00C735CE" w:rsidRDefault="00287A6A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¿Cuánto estima de ventas para el 20</w:t>
            </w:r>
            <w:r w:rsidR="001E3905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20</w:t>
            </w: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?</w:t>
            </w:r>
          </w:p>
        </w:tc>
      </w:tr>
      <w:tr w:rsidR="00287A6A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287A6A" w:rsidRPr="00C735CE" w:rsidRDefault="00287A6A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287A6A" w:rsidRPr="00C735CE" w:rsidRDefault="00287A6A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1E3905" w:rsidRPr="00746852" w:rsidTr="003104E6">
        <w:tc>
          <w:tcPr>
            <w:tcW w:w="5000" w:type="pct"/>
            <w:gridSpan w:val="2"/>
            <w:vAlign w:val="bottom"/>
          </w:tcPr>
          <w:p w:rsidR="001E3905" w:rsidRPr="00C735CE" w:rsidRDefault="001E3905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¿Qué número de empleados estima tener en tres años?</w:t>
            </w:r>
          </w:p>
        </w:tc>
      </w:tr>
      <w:tr w:rsidR="001E3905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1E3905" w:rsidRPr="00C735CE" w:rsidRDefault="001E3905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p w:rsidR="001E3905" w:rsidRPr="00C735CE" w:rsidRDefault="001E3905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1E3905" w:rsidRPr="00C735CE" w:rsidTr="00C735CE"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FFC000"/>
            <w:vAlign w:val="bottom"/>
          </w:tcPr>
          <w:p w:rsidR="001E3905" w:rsidRPr="00C735CE" w:rsidRDefault="001E3905" w:rsidP="003104E6">
            <w:pPr>
              <w:spacing w:before="240"/>
              <w:rPr>
                <w:rFonts w:ascii="HP Simplified Light" w:hAnsi="HP Simplified Light"/>
                <w:b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b/>
                <w:szCs w:val="22"/>
                <w:lang w:val="es-GT"/>
              </w:rPr>
              <w:t xml:space="preserve">SECCIÓN PARA IDEAS </w:t>
            </w:r>
          </w:p>
        </w:tc>
      </w:tr>
      <w:tr w:rsidR="001E3905" w:rsidRPr="00746852" w:rsidTr="00C735CE">
        <w:tc>
          <w:tcPr>
            <w:tcW w:w="5000" w:type="pct"/>
            <w:gridSpan w:val="2"/>
            <w:shd w:val="clear" w:color="auto" w:fill="FFC000"/>
            <w:vAlign w:val="bottom"/>
          </w:tcPr>
          <w:p w:rsidR="001E3905" w:rsidRPr="00C735CE" w:rsidRDefault="001E3905" w:rsidP="003104E6">
            <w:pPr>
              <w:spacing w:before="240"/>
              <w:rPr>
                <w:rFonts w:ascii="HP Simplified Light" w:hAnsi="HP Simplified Light"/>
                <w:b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b/>
                <w:szCs w:val="22"/>
                <w:lang w:val="es-GT"/>
              </w:rPr>
              <w:t xml:space="preserve">Llenar la próxima sección si TODAVÍA NO FUNCIONA como empresa </w:t>
            </w:r>
          </w:p>
        </w:tc>
      </w:tr>
      <w:tr w:rsidR="001E3905" w:rsidRPr="00746852" w:rsidTr="001E3905">
        <w:trPr>
          <w:gridAfter w:val="1"/>
          <w:wAfter w:w="1183" w:type="pct"/>
        </w:trPr>
        <w:tc>
          <w:tcPr>
            <w:tcW w:w="3817" w:type="pct"/>
            <w:vAlign w:val="bottom"/>
          </w:tcPr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¿</w:t>
            </w:r>
            <w:r w:rsidR="00E56A4B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Cuál es su producto o servicio</w:t>
            </w: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?</w:t>
            </w:r>
          </w:p>
        </w:tc>
      </w:tr>
      <w:tr w:rsidR="001E3905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1E3905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1E3905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1E3905" w:rsidRPr="00746852" w:rsidTr="003104E6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1E3905" w:rsidRPr="00C735CE" w:rsidRDefault="001E3905" w:rsidP="003104E6">
            <w:pPr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</w:pPr>
          </w:p>
        </w:tc>
      </w:tr>
    </w:tbl>
    <w:p w:rsidR="001E3905" w:rsidRPr="00C735CE" w:rsidRDefault="001E3905" w:rsidP="001E3905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1E3905" w:rsidRPr="00746852" w:rsidTr="003104E6">
        <w:tc>
          <w:tcPr>
            <w:tcW w:w="5000" w:type="pct"/>
            <w:gridSpan w:val="2"/>
            <w:vAlign w:val="bottom"/>
          </w:tcPr>
          <w:p w:rsidR="001E3905" w:rsidRPr="00C735CE" w:rsidRDefault="001E3905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¿</w:t>
            </w:r>
            <w:r w:rsidR="00E56A4B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Dónde planifica ofrecer su bien o servicio</w:t>
            </w: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?</w:t>
            </w:r>
          </w:p>
        </w:tc>
      </w:tr>
      <w:tr w:rsidR="001E3905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1E3905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1E3905" w:rsidRPr="00C735CE" w:rsidRDefault="001E3905" w:rsidP="001E3905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1E3905" w:rsidRPr="00746852" w:rsidTr="003104E6">
        <w:tc>
          <w:tcPr>
            <w:tcW w:w="5000" w:type="pct"/>
            <w:gridSpan w:val="2"/>
            <w:vAlign w:val="bottom"/>
          </w:tcPr>
          <w:p w:rsidR="001E3905" w:rsidRPr="00C735CE" w:rsidRDefault="001E3905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¿</w:t>
            </w:r>
            <w:r w:rsidR="00E56A4B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Cuáles serán sus ventajas competitivas</w:t>
            </w: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?</w:t>
            </w:r>
          </w:p>
        </w:tc>
      </w:tr>
      <w:tr w:rsidR="001E3905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1E3905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1E3905" w:rsidRPr="00C735CE" w:rsidRDefault="001E3905" w:rsidP="001E3905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1E3905" w:rsidRPr="00C735CE" w:rsidTr="003104E6">
        <w:tc>
          <w:tcPr>
            <w:tcW w:w="5000" w:type="pct"/>
            <w:gridSpan w:val="2"/>
            <w:vAlign w:val="bottom"/>
          </w:tcPr>
          <w:p w:rsidR="001E3905" w:rsidRPr="00C735CE" w:rsidRDefault="001E3905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¿</w:t>
            </w:r>
            <w:r w:rsidR="00E56A4B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Quiénes son sus competidores</w:t>
            </w: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?</w:t>
            </w:r>
          </w:p>
        </w:tc>
      </w:tr>
      <w:tr w:rsidR="001E3905" w:rsidRPr="00C735CE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1E3905" w:rsidRPr="00C735CE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E3905" w:rsidRPr="00C735CE" w:rsidRDefault="001E3905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C735CE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C735CE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1E3905" w:rsidRPr="00C735CE" w:rsidRDefault="001E3905" w:rsidP="001E3905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p w:rsidR="001E3905" w:rsidRPr="00C735CE" w:rsidRDefault="001E3905" w:rsidP="001E3905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p w:rsidR="001E3905" w:rsidRPr="00C735CE" w:rsidRDefault="001E3905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E56A4B" w:rsidRPr="00746852" w:rsidTr="00C735CE"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FFC000"/>
            <w:vAlign w:val="bottom"/>
          </w:tcPr>
          <w:p w:rsidR="00E56A4B" w:rsidRPr="00C735CE" w:rsidRDefault="00E56A4B" w:rsidP="003104E6">
            <w:pPr>
              <w:spacing w:before="240"/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b/>
                <w:szCs w:val="22"/>
                <w:lang w:val="es-GT"/>
              </w:rPr>
              <w:t xml:space="preserve">SECCIÓN PARA IDEAS Y EMPRESAS EXISTENTES </w:t>
            </w: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¿Qué espacio de oficina en metros cuadrados necesita para operar?</w:t>
            </w: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E56A4B" w:rsidRPr="00C735CE" w:rsidRDefault="00E56A4B" w:rsidP="003104E6">
            <w:pPr>
              <w:rPr>
                <w:rFonts w:ascii="HP Simplified Light" w:hAnsi="HP Simplified Light"/>
                <w:b/>
                <w:sz w:val="22"/>
                <w:szCs w:val="22"/>
                <w:lang w:val="es-GT"/>
              </w:rPr>
            </w:pPr>
          </w:p>
        </w:tc>
      </w:tr>
    </w:tbl>
    <w:p w:rsidR="00E56A4B" w:rsidRPr="00C735CE" w:rsidRDefault="00E56A4B" w:rsidP="00E56A4B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E56A4B" w:rsidRPr="00746852" w:rsidTr="003104E6">
        <w:tc>
          <w:tcPr>
            <w:tcW w:w="5000" w:type="pct"/>
            <w:gridSpan w:val="2"/>
            <w:vAlign w:val="bottom"/>
          </w:tcPr>
          <w:p w:rsidR="00E56A4B" w:rsidRPr="00C735CE" w:rsidRDefault="00E56A4B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¿Cuál es el impacto social que su empresa o idea tiene para aplicar en una comunidad?</w:t>
            </w: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C735CE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735CE" w:rsidRPr="00C735CE" w:rsidRDefault="00C735CE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C735CE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735CE" w:rsidRPr="00C735CE" w:rsidRDefault="00C735CE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E56A4B" w:rsidRPr="00C735CE" w:rsidRDefault="00E56A4B" w:rsidP="00E56A4B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E56A4B" w:rsidRPr="00746852" w:rsidTr="003104E6">
        <w:tc>
          <w:tcPr>
            <w:tcW w:w="5000" w:type="pct"/>
            <w:gridSpan w:val="2"/>
            <w:vAlign w:val="bottom"/>
          </w:tcPr>
          <w:p w:rsidR="00C735CE" w:rsidRDefault="00C735CE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  <w:p w:rsidR="00E56A4B" w:rsidRPr="00C735CE" w:rsidRDefault="00C735CE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 xml:space="preserve">En caso de ganar la competencia </w:t>
            </w:r>
            <w:r w:rsidR="00E56A4B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¿C</w:t>
            </w: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ómo</w:t>
            </w:r>
            <w:r w:rsidR="00E56A4B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 xml:space="preserve"> </w:t>
            </w: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planifica invertir el premio</w:t>
            </w:r>
            <w:r w:rsidR="00E56A4B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?</w:t>
            </w: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E56A4B" w:rsidRPr="00C735CE" w:rsidRDefault="00E56A4B" w:rsidP="00E56A4B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5"/>
        <w:gridCol w:w="2215"/>
      </w:tblGrid>
      <w:tr w:rsidR="00E56A4B" w:rsidRPr="00746852" w:rsidTr="003104E6">
        <w:tc>
          <w:tcPr>
            <w:tcW w:w="5000" w:type="pct"/>
            <w:gridSpan w:val="2"/>
            <w:vAlign w:val="bottom"/>
          </w:tcPr>
          <w:p w:rsidR="00E56A4B" w:rsidRPr="00C735CE" w:rsidRDefault="00E56A4B" w:rsidP="003104E6">
            <w:pPr>
              <w:spacing w:before="24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¿</w:t>
            </w:r>
            <w:r w:rsidR="00C735CE"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Por qué merece participar en él BootCamp</w:t>
            </w:r>
            <w:r w:rsidRPr="00C735CE">
              <w:rPr>
                <w:rFonts w:ascii="HP Simplified Light" w:hAnsi="HP Simplified Light"/>
                <w:sz w:val="22"/>
                <w:szCs w:val="22"/>
                <w:lang w:val="es-GT"/>
              </w:rPr>
              <w:t>?</w:t>
            </w: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  <w:tr w:rsidR="00E56A4B" w:rsidRPr="00746852" w:rsidTr="003104E6">
        <w:trPr>
          <w:gridAfter w:val="1"/>
          <w:wAfter w:w="1183" w:type="pct"/>
        </w:trPr>
        <w:tc>
          <w:tcPr>
            <w:tcW w:w="38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6A4B" w:rsidRPr="00C735CE" w:rsidRDefault="00E56A4B" w:rsidP="003104E6">
            <w:pPr>
              <w:spacing w:before="120"/>
              <w:rPr>
                <w:rFonts w:ascii="HP Simplified Light" w:hAnsi="HP Simplified Light"/>
                <w:sz w:val="22"/>
                <w:szCs w:val="22"/>
                <w:lang w:val="es-GT"/>
              </w:rPr>
            </w:pPr>
          </w:p>
        </w:tc>
      </w:tr>
    </w:tbl>
    <w:p w:rsidR="00E56A4B" w:rsidRPr="00C735CE" w:rsidRDefault="00E56A4B" w:rsidP="00E677FE">
      <w:pPr>
        <w:spacing w:after="0"/>
        <w:rPr>
          <w:rFonts w:ascii="HP Simplified Light" w:hAnsi="HP Simplified Light"/>
          <w:sz w:val="22"/>
          <w:szCs w:val="22"/>
          <w:lang w:val="es-GT"/>
        </w:rPr>
      </w:pPr>
    </w:p>
    <w:sectPr w:rsidR="00E56A4B" w:rsidRPr="00C735CE" w:rsidSect="00140B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32E" w:rsidRDefault="00F2132E" w:rsidP="00650259">
      <w:pPr>
        <w:spacing w:after="0" w:line="240" w:lineRule="auto"/>
      </w:pPr>
      <w:r>
        <w:separator/>
      </w:r>
    </w:p>
  </w:endnote>
  <w:endnote w:type="continuationSeparator" w:id="0">
    <w:p w:rsidR="00F2132E" w:rsidRDefault="00F2132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720012-73AF-42B9-877B-0EF3E317E193}"/>
    <w:embedBold r:id="rId2" w:fontKey="{567BAEC2-4DE6-42A8-A892-7C85D05AED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A04F08C-164A-48CB-93E7-EC4568FEF662}"/>
    <w:embedBold r:id="rId4" w:fontKey="{69A31B92-31C0-4EBF-A90A-768ABACA548C}"/>
    <w:embedItalic r:id="rId5" w:fontKey="{2F38697B-5D05-4A8C-AC0E-09169477B07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46C9235-EFDD-42E2-9C23-DB766F940957}"/>
  </w:font>
  <w:font w:name="HP Simplified Light">
    <w:altName w:val="Arial"/>
    <w:charset w:val="00"/>
    <w:family w:val="swiss"/>
    <w:pitch w:val="variable"/>
    <w:sig w:usb0="A00002FF" w:usb1="5000205B" w:usb2="00000000" w:usb3="00000000" w:csb0="0000019F" w:csb1="00000000"/>
    <w:embedRegular r:id="rId7" w:fontKey="{5D5AAE88-D94D-498B-9B69-23DA7E1A56EA}"/>
    <w:embedBold r:id="rId8" w:fontKey="{8609443E-C10B-465E-88DD-DCB639F22C4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52" w:rsidRDefault="007468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:rsidTr="00C4167A"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287A6A" w:rsidP="002462F3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-342760</wp:posOffset>
          </wp:positionV>
          <wp:extent cx="1261745" cy="551180"/>
          <wp:effectExtent l="0" t="0" r="0" b="1270"/>
          <wp:wrapTight wrapText="bothSides">
            <wp:wrapPolygon edited="0">
              <wp:start x="1631" y="0"/>
              <wp:lineTo x="0" y="10452"/>
              <wp:lineTo x="0" y="11945"/>
              <wp:lineTo x="3261" y="20903"/>
              <wp:lineTo x="3587" y="20903"/>
              <wp:lineTo x="21198" y="20903"/>
              <wp:lineTo x="21198" y="13438"/>
              <wp:lineTo x="7501" y="9705"/>
              <wp:lineTo x="3261" y="0"/>
              <wp:lineTo x="1631" y="0"/>
            </wp:wrapPolygon>
          </wp:wrapTight>
          <wp:docPr id="3" name="Picture 3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me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745" cy="55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52" w:rsidRDefault="007468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32E" w:rsidRDefault="00F2132E" w:rsidP="00650259">
      <w:pPr>
        <w:spacing w:after="0" w:line="240" w:lineRule="auto"/>
      </w:pPr>
      <w:r>
        <w:separator/>
      </w:r>
    </w:p>
  </w:footnote>
  <w:footnote w:type="continuationSeparator" w:id="0">
    <w:p w:rsidR="00F2132E" w:rsidRDefault="00F2132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52" w:rsidRDefault="0074685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259" w:rsidRDefault="00140BE3" w:rsidP="00731F26">
    <w:pPr>
      <w:pStyle w:val="Sinespaciado"/>
    </w:pPr>
    <w:bookmarkStart w:id="0" w:name="_GoBack"/>
    <w:bookmarkEnd w:id="0"/>
    <w:r w:rsidRPr="00140BE3">
      <w:rPr>
        <w:noProof/>
      </w:rPr>
      <w:drawing>
        <wp:inline distT="0" distB="0" distL="0" distR="0">
          <wp:extent cx="5943600" cy="1007110"/>
          <wp:effectExtent l="0" t="0" r="0" b="2540"/>
          <wp:docPr id="1" name="Imagen 1" descr="C:\Users\Erick\Downloads\WhatsApp Image 2020-02-06 at 12.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ck\Downloads\WhatsApp Image 2020-02-06 at 12.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07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52" w:rsidRDefault="007468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6B7"/>
    <w:rsid w:val="00052382"/>
    <w:rsid w:val="0006568A"/>
    <w:rsid w:val="00076F0F"/>
    <w:rsid w:val="00084253"/>
    <w:rsid w:val="000D1F49"/>
    <w:rsid w:val="00140BE3"/>
    <w:rsid w:val="001727CA"/>
    <w:rsid w:val="001C4A3D"/>
    <w:rsid w:val="001E3905"/>
    <w:rsid w:val="002462F3"/>
    <w:rsid w:val="00287A6A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46852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735CE"/>
    <w:rsid w:val="00CB4A51"/>
    <w:rsid w:val="00CD4532"/>
    <w:rsid w:val="00CD47B0"/>
    <w:rsid w:val="00CE6104"/>
    <w:rsid w:val="00CE7918"/>
    <w:rsid w:val="00D16163"/>
    <w:rsid w:val="00D27C15"/>
    <w:rsid w:val="00DB3FAD"/>
    <w:rsid w:val="00E56A4B"/>
    <w:rsid w:val="00E61C09"/>
    <w:rsid w:val="00E677FE"/>
    <w:rsid w:val="00EB3B58"/>
    <w:rsid w:val="00EB563B"/>
    <w:rsid w:val="00EC7359"/>
    <w:rsid w:val="00EE3054"/>
    <w:rsid w:val="00F00606"/>
    <w:rsid w:val="00F01256"/>
    <w:rsid w:val="00F2132E"/>
    <w:rsid w:val="00F62A1B"/>
    <w:rsid w:val="00F876B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do%20Marroqu&#237;n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3B41507DEA343EFB6E40D1E26A15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B5E48-A856-4B23-820D-F856588F0BF6}"/>
      </w:docPartPr>
      <w:docPartBody>
        <w:p w:rsidR="003F52F6" w:rsidRDefault="008A1948">
          <w:pPr>
            <w:pStyle w:val="C3B41507DEA343EFB6E40D1E26A158C2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P Simplified Light">
    <w:altName w:val="Arial"/>
    <w:charset w:val="00"/>
    <w:family w:val="swiss"/>
    <w:pitch w:val="variable"/>
    <w:sig w:usb0="A00002FF" w:usb1="500020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845"/>
    <w:rsid w:val="003F52F6"/>
    <w:rsid w:val="00457845"/>
    <w:rsid w:val="008A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D10D8BD12ED446EAC8098B1B3614B92">
    <w:name w:val="1D10D8BD12ED446EAC8098B1B3614B92"/>
  </w:style>
  <w:style w:type="paragraph" w:customStyle="1" w:styleId="F1FB65BFB09748AB9752C2740B58D266">
    <w:name w:val="F1FB65BFB09748AB9752C2740B58D266"/>
  </w:style>
  <w:style w:type="paragraph" w:customStyle="1" w:styleId="8B17848192C34889B645546373BA8B62">
    <w:name w:val="8B17848192C34889B645546373BA8B62"/>
  </w:style>
  <w:style w:type="paragraph" w:customStyle="1" w:styleId="33507BFAC00842AF898553FFEEE662DB">
    <w:name w:val="33507BFAC00842AF898553FFEEE662DB"/>
  </w:style>
  <w:style w:type="paragraph" w:customStyle="1" w:styleId="9C48FEE2AD434F00AD66CCDD08BCD80D">
    <w:name w:val="9C48FEE2AD434F00AD66CCDD08BCD80D"/>
  </w:style>
  <w:style w:type="paragraph" w:customStyle="1" w:styleId="37D5558B019C42A99EE3487970CD6983">
    <w:name w:val="37D5558B019C42A99EE3487970CD6983"/>
  </w:style>
  <w:style w:type="paragraph" w:customStyle="1" w:styleId="C3B41507DEA343EFB6E40D1E26A158C2">
    <w:name w:val="C3B41507DEA343EFB6E40D1E26A158C2"/>
  </w:style>
  <w:style w:type="paragraph" w:customStyle="1" w:styleId="FF731EEC0F6F4323B68668FC01A1E951">
    <w:name w:val="FF731EEC0F6F4323B68668FC01A1E951"/>
  </w:style>
  <w:style w:type="paragraph" w:customStyle="1" w:styleId="3C663E0B157B43469606AB16BECBE478">
    <w:name w:val="3C663E0B157B43469606AB16BECBE478"/>
  </w:style>
  <w:style w:type="paragraph" w:customStyle="1" w:styleId="7F209355FB1B48A5B710BF472A00FA81">
    <w:name w:val="7F209355FB1B48A5B710BF472A00FA81"/>
  </w:style>
  <w:style w:type="paragraph" w:customStyle="1" w:styleId="3247A0C101AD48C2A112A39CF5C5DEFD">
    <w:name w:val="3247A0C101AD48C2A112A39CF5C5DEFD"/>
  </w:style>
  <w:style w:type="paragraph" w:customStyle="1" w:styleId="BC358325C0024B948DB8EF8DC6AF2710">
    <w:name w:val="BC358325C0024B948DB8EF8DC6AF2710"/>
  </w:style>
  <w:style w:type="paragraph" w:customStyle="1" w:styleId="7D8BB68783F84186853FF61AF729F333">
    <w:name w:val="7D8BB68783F84186853FF61AF729F333"/>
  </w:style>
  <w:style w:type="paragraph" w:customStyle="1" w:styleId="18F1DB64A73F49D5882BDD45A2C56B20">
    <w:name w:val="18F1DB64A73F49D5882BDD45A2C56B20"/>
  </w:style>
  <w:style w:type="paragraph" w:customStyle="1" w:styleId="FB49F49E71EC47939FEE779C6365C463">
    <w:name w:val="FB49F49E71EC47939FEE779C6365C463"/>
  </w:style>
  <w:style w:type="paragraph" w:customStyle="1" w:styleId="436A8B62C2044DD5BD6B5BF9CAAC1A4D">
    <w:name w:val="436A8B62C2044DD5BD6B5BF9CAAC1A4D"/>
  </w:style>
  <w:style w:type="paragraph" w:customStyle="1" w:styleId="3B5B7F6829F74EF2BC2C20E430FB2A69">
    <w:name w:val="3B5B7F6829F74EF2BC2C20E430FB2A69"/>
  </w:style>
  <w:style w:type="paragraph" w:customStyle="1" w:styleId="60A149C9771749B6863EC91A4D776938">
    <w:name w:val="60A149C9771749B6863EC91A4D776938"/>
  </w:style>
  <w:style w:type="paragraph" w:customStyle="1" w:styleId="16023F6B68154F41A4FB7A0B4A6A5921">
    <w:name w:val="16023F6B68154F41A4FB7A0B4A6A5921"/>
  </w:style>
  <w:style w:type="paragraph" w:customStyle="1" w:styleId="5E764C5BC44043EE814B1CD12E81260D">
    <w:name w:val="5E764C5BC44043EE814B1CD12E81260D"/>
  </w:style>
  <w:style w:type="paragraph" w:customStyle="1" w:styleId="1DAA33039A2942E0853A821D908D917D">
    <w:name w:val="1DAA33039A2942E0853A821D908D917D"/>
  </w:style>
  <w:style w:type="paragraph" w:customStyle="1" w:styleId="7C5F9403A11841EBBB64D019B89DEED3">
    <w:name w:val="7C5F9403A11841EBBB64D019B89DEED3"/>
  </w:style>
  <w:style w:type="paragraph" w:customStyle="1" w:styleId="384828A2F0CA4B3F9A61A46CA6FAE2BC">
    <w:name w:val="384828A2F0CA4B3F9A61A46CA6FAE2BC"/>
  </w:style>
  <w:style w:type="paragraph" w:customStyle="1" w:styleId="D7B6B1FFEBDF42C78C4D2B8522CFB5B5">
    <w:name w:val="D7B6B1FFEBDF42C78C4D2B8522CFB5B5"/>
    <w:rsid w:val="00457845"/>
  </w:style>
  <w:style w:type="paragraph" w:customStyle="1" w:styleId="FBFB2668AB4141818DD17F78BD22E016">
    <w:name w:val="FBFB2668AB4141818DD17F78BD22E016"/>
    <w:rsid w:val="004578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purl.org/dc/terms/"/>
    <ds:schemaRef ds:uri="fb0879af-3eba-417a-a55a-ffe6dcd6ca77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6dc4bcd6-49db-4c07-9060-8acfc67cef9f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917E6A-1469-4F50-BF4B-712CF94C8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5</Pages>
  <Words>223</Words>
  <Characters>1277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2020-02-06T21:04:00Z</dcterms:created>
  <dcterms:modified xsi:type="dcterms:W3CDTF">2020-02-06T21:04:00Z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